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7E2" w:rsidRDefault="00C907E2" w:rsidP="00457706">
      <w:pPr>
        <w:pStyle w:val="BlueBoldText"/>
      </w:pPr>
    </w:p>
    <w:p w:rsidR="00C907E2" w:rsidRPr="00C907E2" w:rsidRDefault="00C907E2" w:rsidP="00C907E2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430530</wp:posOffset>
                </wp:positionV>
                <wp:extent cx="6657975" cy="762000"/>
                <wp:effectExtent l="0" t="0" r="9525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E2" w:rsidRPr="00C907E2" w:rsidRDefault="00CA6985" w:rsidP="00C907E2">
                            <w:pPr>
                              <w:pStyle w:val="BoldTableText"/>
                              <w:shd w:val="clear" w:color="auto" w:fill="002060"/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IJB </w:t>
                            </w:r>
                            <w:r w:rsidR="00C907E2" w:rsidRPr="00C907E2"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Audi</w:t>
                            </w:r>
                            <w:r w:rsidR="00C907E2"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C907E2" w:rsidRPr="00C907E2"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Risk Committee</w:t>
                            </w:r>
                          </w:p>
                          <w:p w:rsidR="00C907E2" w:rsidRPr="00C907E2" w:rsidRDefault="00C907E2" w:rsidP="00C907E2">
                            <w:pPr>
                              <w:pStyle w:val="BoldTableText"/>
                              <w:shd w:val="clear" w:color="auto" w:fill="002060"/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907E2">
                              <w:rPr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Self-Assessment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pt;margin-top:33.9pt;width:524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" stroked="f">
                <v:textbox>
                  <w:txbxContent>
                    <w:p w:rsidR="00C907E2" w:rsidRPr="00C907E2" w:rsidRDefault="00CA6985" w:rsidP="00C907E2">
                      <w:pPr>
                        <w:pStyle w:val="BoldTableText"/>
                        <w:shd w:val="clear" w:color="auto" w:fill="002060"/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IJB </w:t>
                      </w:r>
                      <w:r w:rsidR="00C907E2" w:rsidRPr="00C907E2"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  <w:t>Audi</w:t>
                      </w:r>
                      <w:r w:rsidR="00C907E2"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C907E2" w:rsidRPr="00C907E2"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and Risk Committee</w:t>
                      </w:r>
                    </w:p>
                    <w:p w:rsidR="00C907E2" w:rsidRPr="00C907E2" w:rsidRDefault="00C907E2" w:rsidP="00C907E2">
                      <w:pPr>
                        <w:pStyle w:val="BoldTableText"/>
                        <w:shd w:val="clear" w:color="auto" w:fill="002060"/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907E2">
                        <w:rPr>
                          <w:smallCaps/>
                          <w:color w:val="FFFFFF" w:themeColor="background1"/>
                          <w:sz w:val="32"/>
                          <w:szCs w:val="32"/>
                        </w:rPr>
                        <w:t>Self-Assessment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4-Accent3"/>
        <w:tblpPr w:leftFromText="180" w:rightFromText="180" w:vertAnchor="text" w:horzAnchor="margin" w:tblpX="137" w:tblpY="1851"/>
        <w:tblW w:w="10627" w:type="dxa"/>
        <w:tblLook w:val="04A0" w:firstRow="1" w:lastRow="0" w:firstColumn="1" w:lastColumn="0" w:noHBand="0" w:noVBand="1"/>
      </w:tblPr>
      <w:tblGrid>
        <w:gridCol w:w="5185"/>
        <w:gridCol w:w="1478"/>
        <w:gridCol w:w="3964"/>
      </w:tblGrid>
      <w:tr w:rsidR="00BB56DA" w:rsidRPr="00BB56DA" w:rsidTr="000B5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Role and Remit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 / Action</w:t>
            </w:r>
          </w:p>
        </w:tc>
      </w:tr>
      <w:tr w:rsidR="00BB56DA" w:rsidRPr="00BB56DA" w:rsidTr="000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Does the audit committee have written terms of reference?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0B5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Do the terms of reference cover the core functions of an audit committee as identified in the SG Audit Committee Handbook?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0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Are the terms of reference approved by the audit committee and reviewed periodically?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0B5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Has the audit committee been provided with sufficient membership, authority and resources to perform its role effectively and independently?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0B5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Does the body’s statement on internal control mention the audit committee’s establishment and its broad purpose?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0B5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BB56DA" w:rsidRPr="00BB56DA" w:rsidRDefault="00BB56DA" w:rsidP="000B5204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Does the audit committee periodically assess its own effectiveness?</w:t>
            </w:r>
          </w:p>
        </w:tc>
        <w:tc>
          <w:tcPr>
            <w:tcW w:w="1478" w:type="dxa"/>
          </w:tcPr>
          <w:p w:rsidR="00BB56DA" w:rsidRPr="00BB56DA" w:rsidRDefault="00BB56DA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4" w:type="dxa"/>
          </w:tcPr>
          <w:p w:rsidR="00BB56DA" w:rsidRPr="00BB56DA" w:rsidRDefault="00BB56DA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p w:rsidR="00C907E2" w:rsidRDefault="00C907E2" w:rsidP="00C907E2"/>
    <w:p w:rsidR="004C2673" w:rsidRDefault="004C2673" w:rsidP="00C907E2"/>
    <w:p w:rsidR="004C2673" w:rsidRDefault="004C2673" w:rsidP="00C907E2"/>
    <w:p w:rsidR="004C2673" w:rsidRPr="00C907E2" w:rsidRDefault="004C2673" w:rsidP="00C907E2"/>
    <w:p w:rsidR="00C907E2" w:rsidRDefault="00C907E2" w:rsidP="00C907E2"/>
    <w:p w:rsidR="00BB56DA" w:rsidRDefault="00BB56DA" w:rsidP="00C907E2"/>
    <w:p w:rsidR="00BB56DA" w:rsidRDefault="00BB56DA" w:rsidP="00C907E2"/>
    <w:p w:rsidR="00BB56DA" w:rsidRDefault="00BB56DA" w:rsidP="00C907E2"/>
    <w:p w:rsidR="00BB56DA" w:rsidRDefault="00BB56DA" w:rsidP="00C907E2"/>
    <w:p w:rsidR="00BB56DA" w:rsidRDefault="00BB56DA" w:rsidP="00C907E2"/>
    <w:p w:rsidR="00BB56DA" w:rsidRDefault="00BB56DA" w:rsidP="00C907E2"/>
    <w:tbl>
      <w:tblPr>
        <w:tblStyle w:val="GridTable4-Accent3"/>
        <w:tblW w:w="10768" w:type="dxa"/>
        <w:tblLook w:val="04A0" w:firstRow="1" w:lastRow="0" w:firstColumn="1" w:lastColumn="0" w:noHBand="0" w:noVBand="1"/>
      </w:tblPr>
      <w:tblGrid>
        <w:gridCol w:w="5290"/>
        <w:gridCol w:w="1517"/>
        <w:gridCol w:w="3961"/>
      </w:tblGrid>
      <w:tr w:rsidR="00BB56DA" w:rsidRPr="00BB56DA" w:rsidTr="006B6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Membership, Induction and Training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 / Action</w:t>
            </w:r>
          </w:p>
        </w:tc>
      </w:tr>
      <w:tr w:rsidR="00BB56DA" w:rsidRPr="00BB56DA" w:rsidTr="006B6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Has the membership of the audit committee been formally agreed by the management board and or Accountable Officer and a quorum set?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Are members appointed for a fixed term?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Does at least one of the audit committee members have a financial background?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Are all members, including the chair, independent of the executive function?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Are new audit committee members provided with an appropriate induction?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Has each member formally declared his or her business interests?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Are members sufficiently independent of the other key committees of the Board?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BB56DA" w:rsidTr="006B6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0" w:type="dxa"/>
          </w:tcPr>
          <w:p w:rsidR="00BB56DA" w:rsidRPr="00BB56D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B56DA">
              <w:rPr>
                <w:rFonts w:ascii="Arial" w:hAnsi="Arial" w:cs="Arial"/>
                <w:i w:val="0"/>
                <w:sz w:val="22"/>
                <w:szCs w:val="22"/>
              </w:rPr>
              <w:t>Has the audit committee considered the arrangements for assessing the attendance and performance of each member?</w:t>
            </w:r>
          </w:p>
        </w:tc>
        <w:tc>
          <w:tcPr>
            <w:tcW w:w="1517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961" w:type="dxa"/>
          </w:tcPr>
          <w:p w:rsidR="00BB56DA" w:rsidRPr="00BB56D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tbl>
      <w:tblPr>
        <w:tblStyle w:val="GridTable4-Accent3"/>
        <w:tblpPr w:leftFromText="180" w:rightFromText="180" w:vertAnchor="text" w:horzAnchor="margin" w:tblpY="309"/>
        <w:tblW w:w="10768" w:type="dxa"/>
        <w:tblLook w:val="04A0" w:firstRow="1" w:lastRow="0" w:firstColumn="1" w:lastColumn="0" w:noHBand="0" w:noVBand="1"/>
      </w:tblPr>
      <w:tblGrid>
        <w:gridCol w:w="5185"/>
        <w:gridCol w:w="1614"/>
        <w:gridCol w:w="3969"/>
      </w:tblGrid>
      <w:tr w:rsidR="000B5204" w:rsidTr="00631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A74AC6" w:rsidRDefault="000B5204" w:rsidP="000B5204">
            <w:pPr>
              <w:pStyle w:val="Notes"/>
              <w:rPr>
                <w:i w:val="0"/>
                <w:smallCaps/>
                <w:color w:val="FFFFFF" w:themeColor="background1"/>
                <w:sz w:val="26"/>
              </w:rPr>
            </w:pPr>
            <w:r w:rsidRPr="00A74AC6">
              <w:rPr>
                <w:i w:val="0"/>
                <w:smallCaps/>
                <w:color w:val="FFFFFF" w:themeColor="background1"/>
                <w:sz w:val="26"/>
              </w:rPr>
              <w:t>Meetings</w:t>
            </w:r>
          </w:p>
        </w:tc>
        <w:tc>
          <w:tcPr>
            <w:tcW w:w="1614" w:type="dxa"/>
          </w:tcPr>
          <w:p w:rsidR="000B5204" w:rsidRPr="00A74AC6" w:rsidRDefault="000B5204" w:rsidP="000B5204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mallCaps/>
                <w:color w:val="FFFFFF" w:themeColor="background1"/>
                <w:sz w:val="26"/>
              </w:rPr>
            </w:pPr>
            <w:r w:rsidRPr="00A74AC6">
              <w:rPr>
                <w:i w:val="0"/>
                <w:smallCaps/>
                <w:color w:val="FFFFFF" w:themeColor="background1"/>
                <w:sz w:val="26"/>
              </w:rPr>
              <w:t>Yes/No/NA</w:t>
            </w:r>
          </w:p>
        </w:tc>
        <w:tc>
          <w:tcPr>
            <w:tcW w:w="3969" w:type="dxa"/>
          </w:tcPr>
          <w:p w:rsidR="000B5204" w:rsidRPr="00A74AC6" w:rsidRDefault="000B5204" w:rsidP="000B5204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mallCaps/>
                <w:color w:val="FFFFFF" w:themeColor="background1"/>
                <w:sz w:val="26"/>
              </w:rPr>
            </w:pPr>
            <w:r w:rsidRPr="00A74AC6">
              <w:rPr>
                <w:i w:val="0"/>
                <w:smallCaps/>
                <w:color w:val="FFFFFF" w:themeColor="background1"/>
                <w:sz w:val="26"/>
              </w:rPr>
              <w:t>Comments/Action</w:t>
            </w:r>
          </w:p>
        </w:tc>
      </w:tr>
      <w:tr w:rsidR="000B5204" w:rsidTr="00631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01578C" w:rsidRDefault="000B5204" w:rsidP="000B5204">
            <w:pPr>
              <w:pStyle w:val="Notes"/>
              <w:rPr>
                <w:i w:val="0"/>
              </w:rPr>
            </w:pPr>
            <w:r w:rsidRPr="0001578C">
              <w:rPr>
                <w:i w:val="0"/>
              </w:rPr>
              <w:t>Does the audit committee meet regularly, at least four times a year?</w:t>
            </w:r>
          </w:p>
        </w:tc>
        <w:tc>
          <w:tcPr>
            <w:tcW w:w="1614" w:type="dxa"/>
          </w:tcPr>
          <w:p w:rsidR="000B5204" w:rsidRDefault="000B5204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3969" w:type="dxa"/>
          </w:tcPr>
          <w:p w:rsidR="000B5204" w:rsidRDefault="000B5204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</w:tr>
      <w:tr w:rsidR="0063163C" w:rsidTr="00631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654237" w:rsidRDefault="000B5204" w:rsidP="000B5204">
            <w:pPr>
              <w:pStyle w:val="Notes"/>
              <w:rPr>
                <w:i w:val="0"/>
              </w:rPr>
            </w:pPr>
            <w:r w:rsidRPr="00654237">
              <w:rPr>
                <w:i w:val="0"/>
              </w:rPr>
              <w:t>Do the terms of reference set out the frequency and broad timing of meetings?</w:t>
            </w:r>
          </w:p>
        </w:tc>
        <w:tc>
          <w:tcPr>
            <w:tcW w:w="1614" w:type="dxa"/>
          </w:tcPr>
          <w:p w:rsidR="000B5204" w:rsidRDefault="000B5204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3969" w:type="dxa"/>
          </w:tcPr>
          <w:p w:rsidR="000B5204" w:rsidRDefault="000B5204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</w:tr>
      <w:tr w:rsidR="000B5204" w:rsidTr="00631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654237" w:rsidRDefault="000B5204" w:rsidP="000B5204">
            <w:pPr>
              <w:pStyle w:val="Notes"/>
              <w:rPr>
                <w:i w:val="0"/>
              </w:rPr>
            </w:pPr>
            <w:r w:rsidRPr="00654237">
              <w:rPr>
                <w:i w:val="0"/>
              </w:rPr>
              <w:t>Does the audit committee calendar meet the body’s business and governance needs, as well as the requirements of the financial reporting calendar?</w:t>
            </w:r>
          </w:p>
        </w:tc>
        <w:tc>
          <w:tcPr>
            <w:tcW w:w="1614" w:type="dxa"/>
          </w:tcPr>
          <w:p w:rsidR="000B5204" w:rsidRDefault="000B5204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3969" w:type="dxa"/>
          </w:tcPr>
          <w:p w:rsidR="000B5204" w:rsidRDefault="000B5204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</w:tr>
      <w:tr w:rsidR="0063163C" w:rsidTr="00631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654237" w:rsidRDefault="000B5204" w:rsidP="000B5204">
            <w:pPr>
              <w:pStyle w:val="Notes"/>
              <w:rPr>
                <w:i w:val="0"/>
              </w:rPr>
            </w:pPr>
            <w:r w:rsidRPr="00654237">
              <w:rPr>
                <w:i w:val="0"/>
              </w:rPr>
              <w:t>Are members attending meetings on a regular basis and if not, is appropriate action taken?</w:t>
            </w:r>
          </w:p>
        </w:tc>
        <w:tc>
          <w:tcPr>
            <w:tcW w:w="1614" w:type="dxa"/>
          </w:tcPr>
          <w:p w:rsidR="000B5204" w:rsidRDefault="000B5204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3969" w:type="dxa"/>
          </w:tcPr>
          <w:p w:rsidR="000B5204" w:rsidRDefault="000B5204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</w:tr>
      <w:tr w:rsidR="000B5204" w:rsidTr="00631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654237" w:rsidRDefault="000B5204" w:rsidP="000B5204">
            <w:pPr>
              <w:pStyle w:val="Notes"/>
              <w:tabs>
                <w:tab w:val="left" w:pos="1728"/>
              </w:tabs>
              <w:rPr>
                <w:i w:val="0"/>
              </w:rPr>
            </w:pPr>
            <w:r w:rsidRPr="00654237">
              <w:rPr>
                <w:i w:val="0"/>
              </w:rPr>
              <w:t>Does the Accountable Officer attend all meetings and, if not, is he/she provided with a record of discussions?</w:t>
            </w:r>
          </w:p>
        </w:tc>
        <w:tc>
          <w:tcPr>
            <w:tcW w:w="1614" w:type="dxa"/>
          </w:tcPr>
          <w:p w:rsidR="000B5204" w:rsidRDefault="000B5204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3969" w:type="dxa"/>
          </w:tcPr>
          <w:p w:rsidR="000B5204" w:rsidRDefault="000B5204" w:rsidP="000B5204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</w:tr>
      <w:tr w:rsidR="0063163C" w:rsidTr="00631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0B5204" w:rsidRPr="00575A8E" w:rsidRDefault="000B5204" w:rsidP="000B5204">
            <w:pPr>
              <w:pStyle w:val="Notes"/>
              <w:rPr>
                <w:i w:val="0"/>
              </w:rPr>
            </w:pPr>
            <w:r w:rsidRPr="00575A8E">
              <w:rPr>
                <w:i w:val="0"/>
              </w:rPr>
              <w:t>Does the audit committee have the benefit of attendance of appropriate officials at its meetings, including representatives from internal audit, external audit and finance?</w:t>
            </w:r>
          </w:p>
        </w:tc>
        <w:tc>
          <w:tcPr>
            <w:tcW w:w="1614" w:type="dxa"/>
          </w:tcPr>
          <w:p w:rsidR="000B5204" w:rsidRDefault="000B5204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3969" w:type="dxa"/>
          </w:tcPr>
          <w:p w:rsidR="000B5204" w:rsidRDefault="000B5204" w:rsidP="000B5204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</w:tr>
    </w:tbl>
    <w:p w:rsidR="00BB56DA" w:rsidRDefault="00BB56DA" w:rsidP="00C907E2"/>
    <w:p w:rsidR="00BB56DA" w:rsidRDefault="00BB56DA" w:rsidP="00C907E2"/>
    <w:p w:rsidR="00BB56DA" w:rsidRDefault="00BB56DA" w:rsidP="00C907E2"/>
    <w:p w:rsidR="00BB56DA" w:rsidRDefault="00BB56DA" w:rsidP="00C907E2"/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5044"/>
        <w:gridCol w:w="1518"/>
        <w:gridCol w:w="3282"/>
      </w:tblGrid>
      <w:tr w:rsidR="00DC629A" w:rsidRPr="00DC629A" w:rsidTr="00BB5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Internal Control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Comments/Action</w:t>
            </w:r>
          </w:p>
        </w:tc>
      </w:tr>
      <w:tr w:rsidR="00DC629A" w:rsidRPr="00DC629A" w:rsidTr="00BB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consider the findings of annual reviews by internal audit and others, on the effectiveness of the arrangements for risk management, control and governance?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DC629A" w:rsidTr="00BB5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consider the findings of reviews on the effectiveness of the system of internal control?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BB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have responsibility for review of the draft Statement on Internal Control (SIC) and does it consider it separately from the accounts?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DC629A" w:rsidTr="00BB5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consider how accurate and meaningful the SIC is?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BB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satisfy itself that the arrangements for risk management, control and governance have operated effectively throughout the reporting period?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DC629A" w:rsidTr="00BB5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Has the audit committee considered how it should coordinate with other committees that may have responsibility for risk management and corporate governance?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BB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Has the audit committee satisfied itself that the body has adopted appropriate arrangements to counter and deal with fraud?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DC629A" w:rsidTr="00BB5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Has the audit committee been made aware of the role of risk management in the preparation of the internal audit plan?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BB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committee’s terms of reference include oversight of the risk management process?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B56DA" w:rsidRPr="00DC629A" w:rsidTr="00BB5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consider assurances provided by senior staff?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BB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receive and consider stewardship reports from senior staff in key business areas such as Finance, HR and ICT?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3282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p w:rsidR="00BB56DA" w:rsidRDefault="00BB56DA" w:rsidP="00C907E2"/>
    <w:p w:rsidR="00BB56DA" w:rsidRDefault="00BB56DA" w:rsidP="00C907E2"/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5044"/>
        <w:gridCol w:w="1518"/>
        <w:gridCol w:w="4206"/>
      </w:tblGrid>
      <w:tr w:rsidR="00DC629A" w:rsidRPr="00DC629A" w:rsidTr="00DC6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Financial report and regulatory matters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Comments/Action</w:t>
            </w: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Is the audit committee’s role in the consideration of the annual accounts clearly defined?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consider, as appropriate: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Default="00BB56DA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• </w:t>
            </w:r>
            <w:proofErr w:type="gramStart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the</w:t>
            </w:r>
            <w:proofErr w:type="gramEnd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 suitability of accounting policies and treatments?</w:t>
            </w:r>
          </w:p>
          <w:p w:rsidR="00506969" w:rsidRPr="00DC629A" w:rsidRDefault="00506969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Default="00BB56DA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• </w:t>
            </w:r>
            <w:proofErr w:type="gramStart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major</w:t>
            </w:r>
            <w:proofErr w:type="gramEnd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 judgements made?</w:t>
            </w:r>
          </w:p>
          <w:p w:rsidR="00506969" w:rsidRPr="00DC629A" w:rsidRDefault="00506969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Default="00BB56DA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• </w:t>
            </w:r>
            <w:proofErr w:type="gramStart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large</w:t>
            </w:r>
            <w:proofErr w:type="gramEnd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 write-offs?</w:t>
            </w:r>
          </w:p>
          <w:p w:rsidR="00506969" w:rsidRPr="00DC629A" w:rsidRDefault="00506969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Default="00BB56DA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• </w:t>
            </w:r>
            <w:proofErr w:type="gramStart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changes</w:t>
            </w:r>
            <w:proofErr w:type="gramEnd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 in accounting treatment?</w:t>
            </w:r>
          </w:p>
          <w:p w:rsidR="00506969" w:rsidRPr="00DC629A" w:rsidRDefault="00506969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Default="00BB56DA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• </w:t>
            </w:r>
            <w:proofErr w:type="gramStart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the</w:t>
            </w:r>
            <w:proofErr w:type="gramEnd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 reasonableness of accounting estimates?</w:t>
            </w:r>
          </w:p>
          <w:p w:rsidR="00506969" w:rsidRPr="00DC629A" w:rsidRDefault="00506969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Default="00BB56DA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• </w:t>
            </w:r>
            <w:proofErr w:type="gramStart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the</w:t>
            </w:r>
            <w:proofErr w:type="gramEnd"/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 xml:space="preserve"> narrative aspects of reporting?</w:t>
            </w:r>
          </w:p>
          <w:p w:rsidR="00506969" w:rsidRPr="00DC629A" w:rsidRDefault="00506969" w:rsidP="00BB56DA">
            <w:pPr>
              <w:pStyle w:val="Notes"/>
              <w:ind w:firstLine="121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Is an audit committee meeting scheduled to receive the external auditor’s report to those charged with governance including a discussion of proposed adjustments to the accounts and other issues arising from the audit?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review management’s letter of representation?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gain an understanding of management’s procedures for preparing the body’s annual accounts?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:rsidR="00BB56DA" w:rsidRPr="00DC629A" w:rsidRDefault="00BB56DA" w:rsidP="00BB56D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have a mechanism to keep it aware of topical legal and regulatory issues?</w:t>
            </w:r>
          </w:p>
        </w:tc>
        <w:tc>
          <w:tcPr>
            <w:tcW w:w="1518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BB56DA" w:rsidRPr="00DC629A" w:rsidRDefault="00BB56DA" w:rsidP="00BB56D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B56DA" w:rsidRDefault="00BB56DA" w:rsidP="00C907E2"/>
    <w:p w:rsidR="00BB56DA" w:rsidRDefault="00BB56DA" w:rsidP="00C907E2"/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5185"/>
        <w:gridCol w:w="1377"/>
        <w:gridCol w:w="4206"/>
      </w:tblGrid>
      <w:tr w:rsidR="00DC629A" w:rsidRPr="00DC629A" w:rsidTr="00DC6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Internal Audit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Comments/Action</w:t>
            </w: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Head of Internal Audit attend meetings of the audit committee?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approve, annually and in detail, the internal audit plans including consideration of whether the scope of internal audit work addresses the body’s significant risks?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internal audit have a direct reporting line, if required, to the audit committee?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As well as an annual report from the Head of Internal Audit, does the audit committee receive progress reports from the internal audit service?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Are outputs from follow-up audits by internal audit monitored by the audit committee and does the committee consider the adequacy of implementation of recommendations?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If considered necessary, is the audit committee chair able to hold private discussions with the Head of Internal Audit?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Is there appropriate co-operation between the internal and external auditors?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review the adequacy of internal audit staffing and other resources?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Are internal audit performance measures monitored by the audit committee?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Has the audit committee considered the information it wishes to receive from internal audit?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Has the Audit Committee considered formal terms of reference defining internal audit’s objectives, responsibilities, authority and reporting lines?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p w:rsidR="00BB56DA" w:rsidRDefault="00BB56DA" w:rsidP="00C907E2"/>
    <w:p w:rsidR="00BB56DA" w:rsidRDefault="00BB56DA" w:rsidP="00C907E2"/>
    <w:p w:rsidR="00DC629A" w:rsidRDefault="00DC629A" w:rsidP="00C907E2"/>
    <w:p w:rsidR="00DC629A" w:rsidRDefault="00DC629A" w:rsidP="00C907E2"/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5185"/>
        <w:gridCol w:w="1478"/>
        <w:gridCol w:w="4105"/>
      </w:tblGrid>
      <w:tr w:rsidR="00DC629A" w:rsidRPr="00DC629A" w:rsidTr="00DC6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External Audit</w:t>
            </w: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Comments/Action</w:t>
            </w: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sz w:val="22"/>
                <w:szCs w:val="22"/>
              </w:rPr>
            </w:pPr>
            <w:r w:rsidRPr="00DC629A">
              <w:rPr>
                <w:rFonts w:ascii="Arial" w:hAnsi="Arial" w:cs="Arial"/>
                <w:sz w:val="22"/>
                <w:szCs w:val="22"/>
              </w:rPr>
              <w:t>Does the external audit representative attend meetings of the audit committee?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sz w:val="22"/>
                <w:szCs w:val="22"/>
              </w:rPr>
            </w:pPr>
            <w:r w:rsidRPr="00DC629A">
              <w:rPr>
                <w:rFonts w:ascii="Arial" w:hAnsi="Arial" w:cs="Arial"/>
                <w:sz w:val="22"/>
                <w:szCs w:val="22"/>
              </w:rPr>
              <w:t>Do the external auditors present and discuss their audit plans and strategy with the audit committee (recognising the statutory duties of external audit)?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chair hold periodic private discussions with the external auditor?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review the external auditor’s annual report to those charged with governance?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ensure that officials are monitoring action taken to implement external audit recommendations?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Are reports on the work of external audit presented to the Audit &amp; Risk Committee?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assess the performance of external audit?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audit committee consider the external audit fee?</w:t>
            </w:r>
          </w:p>
          <w:p w:rsidR="00506969" w:rsidRPr="00DC629A" w:rsidRDefault="00506969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p w:rsidR="00DC629A" w:rsidRDefault="00DC629A" w:rsidP="00C907E2"/>
    <w:p w:rsidR="00DC629A" w:rsidRDefault="00DC629A" w:rsidP="00C907E2"/>
    <w:p w:rsidR="00DC629A" w:rsidRDefault="00DC629A" w:rsidP="00C907E2"/>
    <w:p w:rsidR="00DC629A" w:rsidRDefault="00DC629A" w:rsidP="00C907E2"/>
    <w:p w:rsidR="00DC629A" w:rsidRDefault="00DC629A" w:rsidP="00C907E2"/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5185"/>
        <w:gridCol w:w="1377"/>
        <w:gridCol w:w="4206"/>
      </w:tblGrid>
      <w:tr w:rsidR="00DC629A" w:rsidRPr="00DC629A" w:rsidTr="00DC6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Administration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Comments/Action</w:t>
            </w: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committee have a designated secretariat?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Are agenda papers circulate in advance of meetings to allow adequate preparation by committee members and attendees?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 reports to the committee communicate relevant information at the right frequency, time and in a format that is effective?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committee issue guidelines and/or a pro forma concerning the format and content of the papers presented?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Are minutes prepared and circulated promptly to the appropriate people, including all members of the Board?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Is a report on matters arising presented or does the Chair raise them at the committee’s next meeting?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 action points indicate who is to perform what and by when?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DC629A" w:rsidRPr="00DC629A" w:rsidTr="00DC6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DC629A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DC629A">
              <w:rPr>
                <w:rFonts w:ascii="Arial" w:hAnsi="Arial" w:cs="Arial"/>
                <w:i w:val="0"/>
                <w:sz w:val="22"/>
                <w:szCs w:val="22"/>
              </w:rPr>
              <w:t>Does the committee provide an effective annual report on its own activities?</w:t>
            </w:r>
          </w:p>
        </w:tc>
        <w:tc>
          <w:tcPr>
            <w:tcW w:w="1377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206" w:type="dxa"/>
          </w:tcPr>
          <w:p w:rsidR="00DC629A" w:rsidRPr="00DC629A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p w:rsidR="00DC629A" w:rsidRDefault="00DC629A" w:rsidP="00C907E2"/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5185"/>
        <w:gridCol w:w="1478"/>
        <w:gridCol w:w="4105"/>
      </w:tblGrid>
      <w:tr w:rsidR="00BD2242" w:rsidRPr="00BD2242" w:rsidTr="00BD2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BD2242" w:rsidRDefault="00DC629A" w:rsidP="00DC629A">
            <w:pPr>
              <w:pStyle w:val="Notes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D2242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Overall</w:t>
            </w:r>
          </w:p>
        </w:tc>
        <w:tc>
          <w:tcPr>
            <w:tcW w:w="1478" w:type="dxa"/>
          </w:tcPr>
          <w:p w:rsidR="00DC629A" w:rsidRPr="00BD2242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D2242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Yes/No/NA</w:t>
            </w:r>
          </w:p>
        </w:tc>
        <w:tc>
          <w:tcPr>
            <w:tcW w:w="4105" w:type="dxa"/>
          </w:tcPr>
          <w:p w:rsidR="00DC629A" w:rsidRPr="00BD2242" w:rsidRDefault="00DC629A" w:rsidP="00DC629A">
            <w:pPr>
              <w:pStyle w:val="Not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</w:pPr>
            <w:r w:rsidRPr="00BD2242">
              <w:rPr>
                <w:rFonts w:ascii="Arial" w:hAnsi="Arial" w:cs="Arial"/>
                <w:i w:val="0"/>
                <w:smallCaps/>
                <w:color w:val="FFFFFF" w:themeColor="background1"/>
                <w:sz w:val="22"/>
                <w:szCs w:val="22"/>
              </w:rPr>
              <w:t>Comments/Action</w:t>
            </w:r>
          </w:p>
        </w:tc>
      </w:tr>
      <w:tr w:rsidR="00BD2242" w:rsidRPr="00BD2242" w:rsidTr="00BD2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BD2242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D2242">
              <w:rPr>
                <w:rFonts w:ascii="Arial" w:hAnsi="Arial" w:cs="Arial"/>
                <w:i w:val="0"/>
                <w:sz w:val="22"/>
                <w:szCs w:val="22"/>
              </w:rPr>
              <w:t>Does the committee effectively contribute to the overall control environment of the organisation?</w:t>
            </w:r>
          </w:p>
        </w:tc>
        <w:tc>
          <w:tcPr>
            <w:tcW w:w="1478" w:type="dxa"/>
          </w:tcPr>
          <w:p w:rsidR="00DC629A" w:rsidRPr="00BD2242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BD2242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D2242" w:rsidRPr="00BD2242" w:rsidTr="00BD2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BD2242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D2242">
              <w:rPr>
                <w:rFonts w:ascii="Arial" w:hAnsi="Arial" w:cs="Arial"/>
                <w:i w:val="0"/>
                <w:sz w:val="22"/>
                <w:szCs w:val="22"/>
              </w:rPr>
              <w:t>Are there any areas where the committee could improve upon its current level of effectiveness?</w:t>
            </w:r>
          </w:p>
        </w:tc>
        <w:tc>
          <w:tcPr>
            <w:tcW w:w="1478" w:type="dxa"/>
          </w:tcPr>
          <w:p w:rsidR="00DC629A" w:rsidRPr="00BD2242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BD2242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D2242" w:rsidRPr="00BD2242" w:rsidTr="00BD2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BD2242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  <w:r w:rsidRPr="00BD2242">
              <w:rPr>
                <w:rFonts w:ascii="Arial" w:hAnsi="Arial" w:cs="Arial"/>
                <w:i w:val="0"/>
                <w:sz w:val="22"/>
                <w:szCs w:val="22"/>
              </w:rPr>
              <w:t>Does the committee seek feedback on its performance from the Board and Accountable Officer?</w:t>
            </w:r>
          </w:p>
        </w:tc>
        <w:tc>
          <w:tcPr>
            <w:tcW w:w="1478" w:type="dxa"/>
          </w:tcPr>
          <w:p w:rsidR="00DC629A" w:rsidRPr="00BD2242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BD2242" w:rsidRDefault="00DC629A" w:rsidP="00DC629A">
            <w:pPr>
              <w:pStyle w:val="No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  <w:tr w:rsidR="00BD2242" w:rsidRPr="00BD2242" w:rsidTr="00BD2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5" w:type="dxa"/>
          </w:tcPr>
          <w:p w:rsidR="00DC629A" w:rsidRPr="00BD2242" w:rsidRDefault="00DC629A" w:rsidP="00DC629A">
            <w:pPr>
              <w:pStyle w:val="Notes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1478" w:type="dxa"/>
          </w:tcPr>
          <w:p w:rsidR="00DC629A" w:rsidRPr="00BD2242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4105" w:type="dxa"/>
          </w:tcPr>
          <w:p w:rsidR="00DC629A" w:rsidRPr="00BD2242" w:rsidRDefault="00DC629A" w:rsidP="00DC629A">
            <w:pPr>
              <w:pStyle w:val="Not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</w:tr>
    </w:tbl>
    <w:p w:rsidR="00463B35" w:rsidRPr="00C907E2" w:rsidRDefault="00BD2242" w:rsidP="0063163C">
      <w:r w:rsidRPr="00BD2242">
        <w:rPr>
          <w:rFonts w:ascii="Arial" w:hAnsi="Arial" w:cs="Arial"/>
          <w:b/>
          <w:color w:val="002060"/>
        </w:rPr>
        <w:t>END</w:t>
      </w:r>
    </w:p>
    <w:sectPr w:rsidR="00463B35" w:rsidRPr="00C907E2" w:rsidSect="00792105">
      <w:headerReference w:type="default" r:id="rId10"/>
      <w:footerReference w:type="default" r:id="rId11"/>
      <w:pgSz w:w="12240" w:h="15840" w:code="1"/>
      <w:pgMar w:top="1729" w:right="720" w:bottom="1418" w:left="720" w:header="1135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809" w:rsidRDefault="006A2809" w:rsidP="00F02AC0">
      <w:r>
        <w:separator/>
      </w:r>
    </w:p>
  </w:endnote>
  <w:endnote w:type="continuationSeparator" w:id="0">
    <w:p w:rsidR="006A2809" w:rsidRDefault="006A2809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75723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31365" w:rsidRDefault="0063136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98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31365" w:rsidRDefault="00631365" w:rsidP="00631365">
    <w:pPr>
      <w:pStyle w:val="Footer"/>
      <w:pBdr>
        <w:top w:val="single" w:sz="4" w:space="1" w:color="D9D9D9" w:themeColor="background1" w:themeShade="D9"/>
      </w:pBdr>
      <w:jc w:val="center"/>
    </w:pPr>
    <w:r>
      <w:t>Produced in line with SG Audit Hand Book 2023 / Michelle McPhail, Corporate Business Manager</w:t>
    </w:r>
  </w:p>
  <w:p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809" w:rsidRDefault="006A2809" w:rsidP="00F02AC0">
      <w:r>
        <w:separator/>
      </w:r>
    </w:p>
  </w:footnote>
  <w:footnote w:type="continuationSeparator" w:id="0">
    <w:p w:rsidR="006A2809" w:rsidRDefault="006A2809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B68" w:rsidRDefault="004F33A6" w:rsidP="00102F0B">
    <w:pPr>
      <w:pStyle w:val="Header"/>
      <w:tabs>
        <w:tab w:val="clear" w:pos="9360"/>
        <w:tab w:val="right" w:pos="8647"/>
      </w:tabs>
      <w:ind w:right="594"/>
      <w:jc w:val="right"/>
    </w:pPr>
    <w:r w:rsidRPr="00102F0B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>
              <wp:simplePos x="0" y="0"/>
              <wp:positionH relativeFrom="column">
                <wp:posOffset>792480</wp:posOffset>
              </wp:positionH>
              <wp:positionV relativeFrom="paragraph">
                <wp:posOffset>-332105</wp:posOffset>
              </wp:positionV>
              <wp:extent cx="762000" cy="1013460"/>
              <wp:effectExtent l="0" t="0" r="19050" b="152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2F0B" w:rsidRDefault="004F33A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6561724" wp14:editId="6FC29F76">
                                <wp:extent cx="576263" cy="922020"/>
                                <wp:effectExtent l="0" t="0" r="0" b="0"/>
                                <wp:docPr id="1" name="Graphic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9467" cy="9271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02F0B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AF7B159" wp14:editId="1B5B71C9">
                                <wp:extent cx="891540" cy="891540"/>
                                <wp:effectExtent l="0" t="0" r="3810" b="3810"/>
                                <wp:docPr id="214" name="Pictur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WI_2col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1540" cy="891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2.4pt;margin-top:-26.15pt;width:60pt;height:79.8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">
              <v:textbox>
                <w:txbxContent>
                  <w:p w:rsidR="00102F0B" w:rsidRDefault="004F33A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6561724" wp14:editId="6FC29F76">
                          <wp:extent cx="576263" cy="922020"/>
                          <wp:effectExtent l="0" t="0" r="0" b="0"/>
                          <wp:docPr id="1" name="Graphic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9467" cy="9271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02F0B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AF7B159" wp14:editId="1B5B71C9">
                          <wp:extent cx="891540" cy="891540"/>
                          <wp:effectExtent l="0" t="0" r="3810" b="3810"/>
                          <wp:docPr id="214" name="Pictur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WI_2col.jp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1540" cy="891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472B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7FD61A2B" wp14:editId="50A0B72B">
              <wp:simplePos x="0" y="0"/>
              <wp:positionH relativeFrom="column">
                <wp:posOffset>-63500</wp:posOffset>
              </wp:positionH>
              <wp:positionV relativeFrom="paragraph">
                <wp:posOffset>-441325</wp:posOffset>
              </wp:positionV>
              <wp:extent cx="6919384" cy="11451590"/>
              <wp:effectExtent l="0" t="0" r="1524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9384" cy="11451590"/>
                        <a:chOff x="-72383" y="0"/>
                        <a:chExt cx="6927208" cy="11383010"/>
                      </a:xfrm>
                    </wpg:grpSpPr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-20" y="1310366"/>
                          <a:ext cx="6854417" cy="7324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txbx>
                        <w:txbxContent>
                          <w:p w:rsidR="00792105" w:rsidRDefault="00792105" w:rsidP="00792105">
                            <w:pPr>
                              <w:jc w:val="center"/>
                            </w:pPr>
                          </w:p>
                          <w:p w:rsidR="00792105" w:rsidRDefault="00792105" w:rsidP="00792105">
                            <w:pPr>
                              <w:jc w:val="center"/>
                            </w:pPr>
                          </w:p>
                        </w:txbxContent>
                      </wps:txbx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-72383" y="1310366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-4570" y="1"/>
                          <a:ext cx="6854825" cy="12649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1264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D61A2B" id="Group 2" o:spid="_x0000_s1028" style="position:absolute;left:0;text-align:left;margin-left:-5pt;margin-top:-34.75pt;width:544.85pt;height:901.7pt;z-index:-251648512;mso-width-relative:margin;mso-height-relative:margin" coordorigin="-723" coordsize="69272,113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">
              <v:rect id="Rectangle" o:spid="_x0000_s1029" style="position:absolute;top:13103;width:68543;height:7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>
                  <w:txbxContent>
                    <w:p w:rsidR="00792105" w:rsidRDefault="00792105" w:rsidP="00792105">
                      <w:pPr>
                        <w:jc w:val="center"/>
                      </w:pPr>
                    </w:p>
                    <w:p w:rsidR="00792105" w:rsidRDefault="00792105" w:rsidP="00792105">
                      <w:pPr>
                        <w:jc w:val="center"/>
                      </w:pPr>
                    </w:p>
                  </w:txbxContent>
                </v:textbox>
              </v:rect>
              <v:rect id="Rectangle" o:spid="_x0000_s1030" style="position:absolute;left:-723;top:13103;width:68579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" fillcolor="#1f497d" stroked="f" strokeweight="1pt">
                <v:stroke miterlimit="4"/>
                <v:path arrowok="t"/>
                <v:textbox inset="3pt,3pt,3pt,3pt"/>
              </v:rect>
              <v:rect id="Rectangle 5" o:spid="_x0000_s1031" style="position:absolute;left:-45;width:68547;height:12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2" type="#_x0000_t75" alt="bubble design" style="position:absolute;width:68548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">
                <v:imagedata r:id="rId11" o:title="bubble design" cropbottom="38140f" cropright="699f"/>
                <v:path arrowok="t"/>
              </v:shape>
              <v:rect id="Rectangle 17" o:spid="_x0000_s1033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4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" fillcolor="#1f497d [3215]" stroked="f" strokeweight="1pt">
                <v:stroke miterlimit="4"/>
                <v:path arrowok="t"/>
                <v:textbox inset="3pt,3pt,3pt,3pt"/>
              </v:rect>
            </v:group>
          </w:pict>
        </mc:Fallback>
      </mc:AlternateContent>
    </w:r>
    <w:r w:rsidR="00C16742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0B"/>
    <w:rsid w:val="0001578C"/>
    <w:rsid w:val="00017EDF"/>
    <w:rsid w:val="00046A9E"/>
    <w:rsid w:val="000B5204"/>
    <w:rsid w:val="000C75BF"/>
    <w:rsid w:val="000E7CC3"/>
    <w:rsid w:val="00102F0B"/>
    <w:rsid w:val="00110721"/>
    <w:rsid w:val="001257F0"/>
    <w:rsid w:val="00162F83"/>
    <w:rsid w:val="001A199E"/>
    <w:rsid w:val="00216054"/>
    <w:rsid w:val="002468DF"/>
    <w:rsid w:val="00250EFB"/>
    <w:rsid w:val="0025130C"/>
    <w:rsid w:val="00256391"/>
    <w:rsid w:val="002633EB"/>
    <w:rsid w:val="00263631"/>
    <w:rsid w:val="00265218"/>
    <w:rsid w:val="002D3842"/>
    <w:rsid w:val="002E28CE"/>
    <w:rsid w:val="00306174"/>
    <w:rsid w:val="00337C0F"/>
    <w:rsid w:val="00337FA4"/>
    <w:rsid w:val="00366F6D"/>
    <w:rsid w:val="00373716"/>
    <w:rsid w:val="003B4838"/>
    <w:rsid w:val="003E0129"/>
    <w:rsid w:val="00421D32"/>
    <w:rsid w:val="00431FD3"/>
    <w:rsid w:val="00435E8C"/>
    <w:rsid w:val="00457706"/>
    <w:rsid w:val="00463B35"/>
    <w:rsid w:val="00482917"/>
    <w:rsid w:val="004A2E18"/>
    <w:rsid w:val="004B36E0"/>
    <w:rsid w:val="004C2673"/>
    <w:rsid w:val="004C2F50"/>
    <w:rsid w:val="004E35E0"/>
    <w:rsid w:val="004F33A6"/>
    <w:rsid w:val="005051A3"/>
    <w:rsid w:val="00506969"/>
    <w:rsid w:val="005154F6"/>
    <w:rsid w:val="00545095"/>
    <w:rsid w:val="00562990"/>
    <w:rsid w:val="00575A8E"/>
    <w:rsid w:val="005C4E65"/>
    <w:rsid w:val="005D124E"/>
    <w:rsid w:val="005E3CE2"/>
    <w:rsid w:val="00631365"/>
    <w:rsid w:val="0063163C"/>
    <w:rsid w:val="006321A9"/>
    <w:rsid w:val="00654237"/>
    <w:rsid w:val="00674F12"/>
    <w:rsid w:val="006833A7"/>
    <w:rsid w:val="006A2809"/>
    <w:rsid w:val="006B6035"/>
    <w:rsid w:val="006C129A"/>
    <w:rsid w:val="006C7A40"/>
    <w:rsid w:val="0071089C"/>
    <w:rsid w:val="0073326D"/>
    <w:rsid w:val="0079071F"/>
    <w:rsid w:val="00792105"/>
    <w:rsid w:val="007B52D2"/>
    <w:rsid w:val="007C0BC4"/>
    <w:rsid w:val="007C1F7D"/>
    <w:rsid w:val="007D4902"/>
    <w:rsid w:val="007E6C9C"/>
    <w:rsid w:val="008374E8"/>
    <w:rsid w:val="00867C14"/>
    <w:rsid w:val="008D3EE1"/>
    <w:rsid w:val="0090219B"/>
    <w:rsid w:val="0091013B"/>
    <w:rsid w:val="00945BBD"/>
    <w:rsid w:val="00965EE4"/>
    <w:rsid w:val="009B0D08"/>
    <w:rsid w:val="009C4982"/>
    <w:rsid w:val="009E6AC6"/>
    <w:rsid w:val="00A3321A"/>
    <w:rsid w:val="00A561D3"/>
    <w:rsid w:val="00A6090A"/>
    <w:rsid w:val="00A61E98"/>
    <w:rsid w:val="00A74AC6"/>
    <w:rsid w:val="00AC7198"/>
    <w:rsid w:val="00AE3FB7"/>
    <w:rsid w:val="00AF53E8"/>
    <w:rsid w:val="00B122BA"/>
    <w:rsid w:val="00B472B7"/>
    <w:rsid w:val="00B91943"/>
    <w:rsid w:val="00B92215"/>
    <w:rsid w:val="00BB56DA"/>
    <w:rsid w:val="00BC1B68"/>
    <w:rsid w:val="00BD2242"/>
    <w:rsid w:val="00BF5A49"/>
    <w:rsid w:val="00C06FD2"/>
    <w:rsid w:val="00C16742"/>
    <w:rsid w:val="00C907E2"/>
    <w:rsid w:val="00CA4D4A"/>
    <w:rsid w:val="00CA6985"/>
    <w:rsid w:val="00D4436A"/>
    <w:rsid w:val="00D65012"/>
    <w:rsid w:val="00DA6B53"/>
    <w:rsid w:val="00DC629A"/>
    <w:rsid w:val="00E46711"/>
    <w:rsid w:val="00E53AFF"/>
    <w:rsid w:val="00E83A75"/>
    <w:rsid w:val="00E87003"/>
    <w:rsid w:val="00EB7095"/>
    <w:rsid w:val="00F02AC0"/>
    <w:rsid w:val="00F27B67"/>
    <w:rsid w:val="00F671B2"/>
    <w:rsid w:val="00F8443B"/>
    <w:rsid w:val="00F85FF7"/>
    <w:rsid w:val="00F9687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5EF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7E2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table" w:styleId="GridTable5Dark-Accent3">
    <w:name w:val="Grid Table 5 Dark Accent 3"/>
    <w:basedOn w:val="TableNormal"/>
    <w:uiPriority w:val="50"/>
    <w:rsid w:val="007C0B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F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58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58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658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658F" w:themeFill="accent3"/>
      </w:tcPr>
    </w:tblStylePr>
    <w:tblStylePr w:type="band1Vert">
      <w:tblPr/>
      <w:tcPr>
        <w:shd w:val="clear" w:color="auto" w:fill="B6C0D5" w:themeFill="accent3" w:themeFillTint="66"/>
      </w:tcPr>
    </w:tblStylePr>
    <w:tblStylePr w:type="band1Horz">
      <w:tblPr/>
      <w:tcPr>
        <w:shd w:val="clear" w:color="auto" w:fill="B6C0D5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7C0BC4"/>
    <w:tblPr>
      <w:tblStyleRowBandSize w:val="1"/>
      <w:tblStyleColBandSize w:val="1"/>
      <w:tblBorders>
        <w:top w:val="single" w:sz="4" w:space="0" w:color="92A0C0" w:themeColor="accent3" w:themeTint="99"/>
        <w:left w:val="single" w:sz="4" w:space="0" w:color="92A0C0" w:themeColor="accent3" w:themeTint="99"/>
        <w:bottom w:val="single" w:sz="4" w:space="0" w:color="92A0C0" w:themeColor="accent3" w:themeTint="99"/>
        <w:right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658F" w:themeColor="accent3"/>
          <w:left w:val="single" w:sz="4" w:space="0" w:color="52658F" w:themeColor="accent3"/>
          <w:bottom w:val="single" w:sz="4" w:space="0" w:color="52658F" w:themeColor="accent3"/>
          <w:right w:val="single" w:sz="4" w:space="0" w:color="52658F" w:themeColor="accent3"/>
          <w:insideH w:val="nil"/>
          <w:insideV w:val="nil"/>
        </w:tcBorders>
        <w:shd w:val="clear" w:color="auto" w:fill="52658F" w:themeFill="accent3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D2242"/>
    <w:rPr>
      <w:color w:val="0096D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05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" Type="http://schemas.openxmlformats.org/officeDocument/2006/relationships/image" Target="media/image1.png"/><Relationship Id="rId11" Type="http://schemas.openxmlformats.org/officeDocument/2006/relationships/image" Target="media/image4.jpeg"/><Relationship Id="rId10" Type="http://schemas.openxmlformats.org/officeDocument/2006/relationships/image" Target="media/image3.jpg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phaim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26E33F0828824C935972E4BEEFA365" ma:contentTypeVersion="4" ma:contentTypeDescription="Create a new document." ma:contentTypeScope="" ma:versionID="f94e5bc2bf6b047a7c595109924f2490">
  <xsd:schema xmlns:xsd="http://www.w3.org/2001/XMLSchema" xmlns:xs="http://www.w3.org/2001/XMLSchema" xmlns:p="http://schemas.microsoft.com/office/2006/metadata/properties" xmlns:ns2="d4f165ae-81e2-4bd4-ab7c-51bd9444c777" targetNamespace="http://schemas.microsoft.com/office/2006/metadata/properties" ma:root="true" ma:fieldsID="1b7980e8d77808946b209312219ec978" ns2:_="">
    <xsd:import namespace="d4f165ae-81e2-4bd4-ab7c-51bd9444c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165ae-81e2-4bd4-ab7c-51bd9444c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5B9804-FCCC-4C96-A20D-AFAB23B36433}"/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B05AB90-7557-46A7-93F9-2BDC19A0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7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2024-08-29T11:37:00Z</dcterms:created>
  <dcterms:modified xsi:type="dcterms:W3CDTF">2024-08-29T13:32:00Z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0x0101001626E33F0828824C935972E4BEEFA365</vt:lpwstr>
  </property>
</Properties>
</file>